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c842c5b989d143c4b2172891127beb7c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f3043167d4054e699a5c36a5d113160d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339c916e7bb5463b8bd34f679bf19d21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25f4669f6e2d4b51a9f97dfbbe7578b9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ab8ea6c3a9324ada888deb09890a86bf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d335b59e8c9542c6bfcc596b2863429e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a90c9bc21a50422dbb27d12086e351ce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58fe7518e3844828b186703eb068730e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8351174a7f3149bb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Personel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BÜRO PERSONELİ GÖREV TANIMI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KYS-GYS/DB‐PER/04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27.07.2026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c842c5b989d143c4b2172891127beb7c" /><Relationship Type="http://schemas.openxmlformats.org/officeDocument/2006/relationships/aFChunk" Target="/word/afchunk2.htm" Id="IDf3043167d4054e699a5c36a5d113160d" /><Relationship Type="http://schemas.openxmlformats.org/officeDocument/2006/relationships/aFChunk" Target="/word/afchunk3.htm" Id="ID339c916e7bb5463b8bd34f679bf19d21" /><Relationship Type="http://schemas.openxmlformats.org/officeDocument/2006/relationships/aFChunk" Target="/word/afchunk4.htm" Id="ID25f4669f6e2d4b51a9f97dfbbe7578b9" /><Relationship Type="http://schemas.openxmlformats.org/officeDocument/2006/relationships/aFChunk" Target="/word/afchunk5.htm" Id="IDab8ea6c3a9324ada888deb09890a86bf" /><Relationship Type="http://schemas.openxmlformats.org/officeDocument/2006/relationships/aFChunk" Target="/word/afchunk6.htm" Id="IDd335b59e8c9542c6bfcc596b2863429e" /><Relationship Type="http://schemas.openxmlformats.org/officeDocument/2006/relationships/aFChunk" Target="/word/afchunk7.htm" Id="IDa90c9bc21a50422dbb27d12086e351ce" /><Relationship Type="http://schemas.openxmlformats.org/officeDocument/2006/relationships/aFChunk" Target="/word/afchunk8.htm" Id="ID58fe7518e3844828b186703eb068730e" /><Relationship Type="http://schemas.openxmlformats.org/officeDocument/2006/relationships/footer" Target="/word/footer2.xml" Id="R8351174a7f3149b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