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c88808a6275549c8a738ed6896ca43ad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9c3e74fe815a41a2be93c4066a8250d3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a8a60e29812c447e9c33209f6bbcc185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8b4c581290b04611991deac94c63259d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93c2680b3ad241bea899cafa0745d9ca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931951458f654906bd09e7e4b8543e54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3b987485e5bd496699be1e187623b2fb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42066984cb7744538fb02bc369574cd5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590f4f1cab9b4813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Personel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ŞEF GÖREV TANIMI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KYS-GYS/DB‐PER/02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27.07.2026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c88808a6275549c8a738ed6896ca43ad" /><Relationship Type="http://schemas.openxmlformats.org/officeDocument/2006/relationships/aFChunk" Target="/word/afchunk2.htm" Id="ID9c3e74fe815a41a2be93c4066a8250d3" /><Relationship Type="http://schemas.openxmlformats.org/officeDocument/2006/relationships/aFChunk" Target="/word/afchunk3.htm" Id="IDa8a60e29812c447e9c33209f6bbcc185" /><Relationship Type="http://schemas.openxmlformats.org/officeDocument/2006/relationships/aFChunk" Target="/word/afchunk4.htm" Id="ID8b4c581290b04611991deac94c63259d" /><Relationship Type="http://schemas.openxmlformats.org/officeDocument/2006/relationships/aFChunk" Target="/word/afchunk5.htm" Id="ID93c2680b3ad241bea899cafa0745d9ca" /><Relationship Type="http://schemas.openxmlformats.org/officeDocument/2006/relationships/aFChunk" Target="/word/afchunk6.htm" Id="ID931951458f654906bd09e7e4b8543e54" /><Relationship Type="http://schemas.openxmlformats.org/officeDocument/2006/relationships/aFChunk" Target="/word/afchunk7.htm" Id="ID3b987485e5bd496699be1e187623b2fb" /><Relationship Type="http://schemas.openxmlformats.org/officeDocument/2006/relationships/aFChunk" Target="/word/afchunk8.htm" Id="ID42066984cb7744538fb02bc369574cd5" /><Relationship Type="http://schemas.openxmlformats.org/officeDocument/2006/relationships/footer" Target="/word/footer2.xml" Id="R590f4f1cab9b481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